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891" w:rsidRPr="00D5137B" w:rsidRDefault="00FE5A33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7406640</wp:posOffset>
                </wp:positionH>
                <wp:positionV relativeFrom="margin">
                  <wp:posOffset>6217920</wp:posOffset>
                </wp:positionV>
                <wp:extent cx="1280795" cy="640715"/>
                <wp:effectExtent l="15240" t="17145" r="18415" b="1841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7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6891" w:rsidRDefault="00956891">
                            <w:pPr>
                              <w:pStyle w:val="BoxesHeading1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83.2pt;margin-top:489.6pt;width:100.85pt;height:5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" strokeweight="2pt">
                <v:textbox inset="5pt,5pt,5pt,5pt">
                  <w:txbxContent>
                    <w:p w:rsidR="00956891" w:rsidRDefault="00956891">
                      <w:pPr>
                        <w:pStyle w:val="BoxesHeading1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2018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margin">
                  <wp:posOffset>365760</wp:posOffset>
                </wp:positionV>
                <wp:extent cx="8961755" cy="6217920"/>
                <wp:effectExtent l="0" t="381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61755" cy="621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018"/>
                              <w:gridCol w:w="2018"/>
                              <w:gridCol w:w="2018"/>
                              <w:gridCol w:w="2018"/>
                              <w:gridCol w:w="2018"/>
                              <w:gridCol w:w="2019"/>
                              <w:gridCol w:w="2019"/>
                            </w:tblGrid>
                            <w:tr w:rsidR="00956891" w:rsidRPr="00956891" w:rsidTr="00956891">
                              <w:trPr>
                                <w:trHeight w:val="720"/>
                              </w:trPr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7617C9">
                                  <w:pPr>
                                    <w:pStyle w:val="BoxesHeading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7617C9">
                                  <w:pPr>
                                    <w:pStyle w:val="BoxesHeading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7617C9">
                                  <w:pPr>
                                    <w:pStyle w:val="BoxesHeading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7617C9">
                                  <w:pPr>
                                    <w:pStyle w:val="BoxesHeading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7617C9">
                                  <w:pPr>
                                    <w:pStyle w:val="BoxesHeading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7617C9">
                                  <w:pPr>
                                    <w:pStyle w:val="BoxesHeading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7617C9">
                                  <w:pPr>
                                    <w:pStyle w:val="BoxesHeading2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956891" w:rsidRPr="00956891" w:rsidTr="00956891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56891" w:rsidRPr="00956891" w:rsidTr="00956891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FE5A33" w:rsidRDefault="00956891" w:rsidP="00FE5A33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:rsidR="00956891" w:rsidRDefault="00956891" w:rsidP="00956891">
                                  <w:r>
                                    <w:t xml:space="preserve">Labor Day </w:t>
                                  </w:r>
                                </w:p>
                                <w:p w:rsidR="00956891" w:rsidRDefault="00956891" w:rsidP="00956891">
                                  <w:r>
                                    <w:t xml:space="preserve">No Classes </w:t>
                                  </w:r>
                                </w:p>
                                <w:p w:rsidR="00FE5A33" w:rsidRPr="00956891" w:rsidRDefault="00FE5A33" w:rsidP="009568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45540" cy="727075"/>
                                        <wp:effectExtent l="0" t="0" r="0" b="0"/>
                                        <wp:docPr id="13" name="Picture 13" descr="C:\Users\ldelisi\AppData\Local\Microsoft\Windows\INetCache\IE\B4YQLZQY\happy_labor_day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ldelisi\AppData\Local\Microsoft\Windows\INetCache\IE\B4YQLZQY\happy_labor_day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5540" cy="7270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  <w:p w:rsidR="00956891" w:rsidRPr="00956891" w:rsidRDefault="00956891" w:rsidP="00956891">
                                  <w:r>
                                    <w:t xml:space="preserve">6pm Band Night for Parents – Library 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  <w:p w:rsidR="00956891" w:rsidRPr="00956891" w:rsidRDefault="00956891" w:rsidP="00956891">
                                  <w:r>
                                    <w:t xml:space="preserve">9:30 All School Mass 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  <w:p w:rsidR="00FE5A33" w:rsidRPr="00FE5A33" w:rsidRDefault="00FE5A33" w:rsidP="00FE5A33">
                                  <w:pPr>
                                    <w:jc w:val="center"/>
                                  </w:pPr>
                                  <w:r>
                                    <w:t xml:space="preserve">Picture Day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93115" cy="677545"/>
                                        <wp:effectExtent l="0" t="0" r="6985" b="8255"/>
                                        <wp:docPr id="5" name="Picture 5" descr="C:\Users\ldelisi\AppData\Local\Microsoft\Windows\INetCache\IE\B4YQLZQY\camera_animation_by_aopratt-d3dr5th[1]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ldelisi\AppData\Local\Microsoft\Windows\INetCache\IE\B4YQLZQY\camera_animation_by_aopratt-d3dr5th[1]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3115" cy="677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956891" w:rsidRPr="00956891" w:rsidTr="00956891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  <w:p w:rsidR="00FE5A33" w:rsidRDefault="00FE5A33" w:rsidP="00FE5A33">
                                  <w:r>
                                    <w:t>Children’s Choir 2:20</w:t>
                                  </w:r>
                                </w:p>
                                <w:p w:rsidR="003D66AF" w:rsidRDefault="003D66AF" w:rsidP="00FE5A33"/>
                                <w:p w:rsidR="00FE5A33" w:rsidRPr="00FE5A33" w:rsidRDefault="003D66AF" w:rsidP="003D66AF">
                                  <w:r>
                                    <w:br/>
                                    <w:t xml:space="preserve">Confirmation </w:t>
                                  </w:r>
                                  <w:bookmarkStart w:id="0" w:name="_GoBack"/>
                                  <w:bookmarkEnd w:id="0"/>
                                  <w:r>
                                    <w:t>Meeting-</w:t>
                                  </w:r>
                                  <w:r w:rsidR="00FE5A33">
                                    <w:t>church  7pm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  <w:p w:rsidR="00FE5A33" w:rsidRPr="00FE5A33" w:rsidRDefault="00FE5A33" w:rsidP="00FE5A33">
                                  <w:r>
                                    <w:t>FTC Meeting 7pm Library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  <w:p w:rsidR="00FE5A33" w:rsidRDefault="00FE5A33" w:rsidP="00FE5A3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Chalktoberfest</w:t>
                                  </w:r>
                                  <w:proofErr w:type="spellEnd"/>
                                </w:p>
                                <w:p w:rsidR="00FE5A33" w:rsidRPr="00FE5A33" w:rsidRDefault="00FE5A33" w:rsidP="00FE5A3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57200" cy="440690"/>
                                        <wp:effectExtent l="0" t="0" r="0" b="0"/>
                                        <wp:docPr id="7" name="Picture 7" descr="C:\Users\ldelisi\AppData\Local\Microsoft\Windows\INetCache\IE\1EM4W47B\Kreide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ldelisi\AppData\Local\Microsoft\Windows\INetCache\IE\1EM4W47B\Kreide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200" cy="440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  <w:p w:rsidR="00FE5A33" w:rsidRPr="00FE5A33" w:rsidRDefault="00FE5A33" w:rsidP="00FE5A33"/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Default="00956891" w:rsidP="00FE5A33">
                                  <w:pPr>
                                    <w:pStyle w:val="Boxes11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  <w:p w:rsidR="00FE5A33" w:rsidRDefault="00FE5A33" w:rsidP="00FE5A33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Hawktoberfest</w:t>
                                  </w:r>
                                  <w:proofErr w:type="spellEnd"/>
                                </w:p>
                                <w:p w:rsidR="00FE5A33" w:rsidRDefault="00FE5A33" w:rsidP="00FE5A3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27075" cy="418465"/>
                                        <wp:effectExtent l="0" t="0" r="0" b="635"/>
                                        <wp:docPr id="9" name="Picture 9" descr="C:\Users\ldelisi\AppData\Local\Microsoft\Windows\INetCache\IE\B4YQLZQY\hawk_mk_2_3_by_qsc123951-d6gsg79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ldelisi\AppData\Local\Microsoft\Windows\INetCache\IE\B4YQLZQY\hawk_mk_2_3_by_qsc123951-d6gsg79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7075" cy="418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E5A33" w:rsidRPr="00FE5A33" w:rsidRDefault="00FE5A33" w:rsidP="00FE5A33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56891" w:rsidRPr="00956891" w:rsidTr="00956891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17</w:t>
                                  </w:r>
                                </w:p>
                                <w:p w:rsidR="00FE5A33" w:rsidRDefault="00FE5A33" w:rsidP="00FE5A33">
                                  <w:r>
                                    <w:t>Children’s Choir 2:20</w:t>
                                  </w:r>
                                </w:p>
                                <w:p w:rsidR="003D66AF" w:rsidRDefault="003D66AF" w:rsidP="00FE5A33"/>
                                <w:p w:rsidR="003D66AF" w:rsidRDefault="003D66AF" w:rsidP="00FE5A33">
                                  <w:r>
                                    <w:t>First Reconciliation Meeting-  church  7pm</w:t>
                                  </w:r>
                                </w:p>
                                <w:p w:rsidR="00FE5A33" w:rsidRDefault="00FE5A33" w:rsidP="00FE5A33"/>
                                <w:p w:rsidR="00FE5A33" w:rsidRPr="00FE5A33" w:rsidRDefault="00FE5A33" w:rsidP="00FE5A33"/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18</w:t>
                                  </w:r>
                                </w:p>
                                <w:p w:rsidR="00D5137B" w:rsidRDefault="00D5137B" w:rsidP="00D5137B"/>
                                <w:p w:rsidR="00D5137B" w:rsidRPr="00D5137B" w:rsidRDefault="00D5137B" w:rsidP="00D5137B">
                                  <w:r>
                                    <w:t>8</w:t>
                                  </w:r>
                                  <w:r w:rsidRPr="00D5137B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 xml:space="preserve"> Grade Parent Meeting </w:t>
                                  </w:r>
                                  <w:r w:rsidR="00FC400E">
                                    <w:t>7pm - Library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956891" w:rsidRPr="00956891" w:rsidTr="00956891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  <w:p w:rsidR="00FE5A33" w:rsidRDefault="00FE5A33" w:rsidP="00FE5A33">
                                  <w:r>
                                    <w:t>Children’s Choir 2:20</w:t>
                                  </w:r>
                                </w:p>
                                <w:p w:rsidR="00FE5A33" w:rsidRDefault="00FE5A33" w:rsidP="00FE5A33"/>
                                <w:p w:rsidR="00FE5A33" w:rsidRPr="00FE5A33" w:rsidRDefault="00FE5A33" w:rsidP="00FE5A33">
                                  <w:r>
                                    <w:t xml:space="preserve">9:30 High School Fair- Gym 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  <w:p w:rsidR="00FE5A33" w:rsidRDefault="00FE5A33" w:rsidP="00FE5A33">
                                  <w:proofErr w:type="spellStart"/>
                                  <w:r>
                                    <w:t>Virtus</w:t>
                                  </w:r>
                                  <w:proofErr w:type="spellEnd"/>
                                  <w:r>
                                    <w:t xml:space="preserve"> Training</w:t>
                                  </w:r>
                                </w:p>
                                <w:p w:rsidR="00FE5A33" w:rsidRPr="00FE5A33" w:rsidRDefault="00FE5A33" w:rsidP="00FE5A33">
                                  <w:r>
                                    <w:t xml:space="preserve">6:30 pm Cardiff </w:t>
                                  </w:r>
                                  <w:proofErr w:type="spellStart"/>
                                  <w:r>
                                    <w:t>Cntr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956891" w:rsidRPr="00956891" w:rsidTr="00956891">
                              <w:trPr>
                                <w:trHeight w:val="1420"/>
                              </w:trPr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56891">
                                    <w:rPr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8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:rsidR="00956891" w:rsidRPr="00956891" w:rsidRDefault="00956891" w:rsidP="00956891">
                                  <w:pPr>
                                    <w:pStyle w:val="Boxes11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6891" w:rsidRDefault="00956891" w:rsidP="00956891">
                            <w:pPr>
                              <w:pStyle w:val="Boxes11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7.2pt;margin-top:28.8pt;width:705.65pt;height:489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" filled="f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018"/>
                        <w:gridCol w:w="2018"/>
                        <w:gridCol w:w="2018"/>
                        <w:gridCol w:w="2018"/>
                        <w:gridCol w:w="2018"/>
                        <w:gridCol w:w="2019"/>
                        <w:gridCol w:w="2019"/>
                      </w:tblGrid>
                      <w:tr w:rsidR="00956891" w:rsidRPr="00956891" w:rsidTr="00956891">
                        <w:trPr>
                          <w:trHeight w:val="720"/>
                        </w:trPr>
                        <w:tc>
                          <w:tcPr>
                            <w:tcW w:w="2018" w:type="dxa"/>
                          </w:tcPr>
                          <w:p w:rsidR="00956891" w:rsidRPr="00956891" w:rsidRDefault="00956891" w:rsidP="007617C9">
                            <w:pPr>
                              <w:pStyle w:val="BoxesHeading2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7617C9">
                            <w:pPr>
                              <w:pStyle w:val="BoxesHeading2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7617C9">
                            <w:pPr>
                              <w:pStyle w:val="BoxesHeading2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7617C9">
                            <w:pPr>
                              <w:pStyle w:val="BoxesHeading2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7617C9">
                            <w:pPr>
                              <w:pStyle w:val="BoxesHeading2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7617C9">
                            <w:pPr>
                              <w:pStyle w:val="BoxesHeading2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7617C9">
                            <w:pPr>
                              <w:pStyle w:val="BoxesHeading2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Sat</w:t>
                            </w:r>
                          </w:p>
                        </w:tc>
                      </w:tr>
                      <w:tr w:rsidR="00956891" w:rsidRPr="00956891" w:rsidTr="00956891">
                        <w:trPr>
                          <w:trHeight w:val="1420"/>
                        </w:trPr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956891" w:rsidRPr="00956891" w:rsidTr="00956891">
                        <w:trPr>
                          <w:trHeight w:val="1420"/>
                        </w:trPr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FE5A33" w:rsidRDefault="00956891" w:rsidP="00FE5A33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956891" w:rsidRDefault="00956891" w:rsidP="00956891">
                            <w:r>
                              <w:t xml:space="preserve">Labor Day </w:t>
                            </w:r>
                          </w:p>
                          <w:p w:rsidR="00956891" w:rsidRDefault="00956891" w:rsidP="00956891">
                            <w:r>
                              <w:t xml:space="preserve">No Classes </w:t>
                            </w:r>
                          </w:p>
                          <w:p w:rsidR="00FE5A33" w:rsidRPr="00956891" w:rsidRDefault="00FE5A33" w:rsidP="009568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5540" cy="727075"/>
                                  <wp:effectExtent l="0" t="0" r="0" b="0"/>
                                  <wp:docPr id="13" name="Picture 13" descr="C:\Users\ldelisi\AppData\Local\Microsoft\Windows\INetCache\IE\B4YQLZQY\happy_labor_da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delisi\AppData\Local\Microsoft\Windows\INetCache\IE\B4YQLZQY\happy_labor_da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540" cy="72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956891" w:rsidRPr="00956891" w:rsidRDefault="00956891" w:rsidP="00956891">
                            <w:r>
                              <w:t xml:space="preserve">6pm Band Night for Parents – Library 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956891" w:rsidRPr="00956891" w:rsidRDefault="00956891" w:rsidP="00956891">
                            <w:r>
                              <w:t xml:space="preserve">9:30 All School Mass 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FE5A33" w:rsidRPr="00FE5A33" w:rsidRDefault="00FE5A33" w:rsidP="00FE5A33">
                            <w:pPr>
                              <w:jc w:val="center"/>
                            </w:pPr>
                            <w:r>
                              <w:t xml:space="preserve">Picture Day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3115" cy="677545"/>
                                  <wp:effectExtent l="0" t="0" r="6985" b="8255"/>
                                  <wp:docPr id="5" name="Picture 5" descr="C:\Users\ldelisi\AppData\Local\Microsoft\Windows\INetCache\IE\B4YQLZQY\camera_animation_by_aopratt-d3dr5th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delisi\AppData\Local\Microsoft\Windows\INetCache\IE\B4YQLZQY\camera_animation_by_aopratt-d3dr5th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115" cy="677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</w:tr>
                      <w:tr w:rsidR="00956891" w:rsidRPr="00956891" w:rsidTr="00956891">
                        <w:trPr>
                          <w:trHeight w:val="1420"/>
                        </w:trPr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  <w:p w:rsidR="00FE5A33" w:rsidRDefault="00FE5A33" w:rsidP="00FE5A33">
                            <w:r>
                              <w:t>Children’s Choir 2:20</w:t>
                            </w:r>
                          </w:p>
                          <w:p w:rsidR="003D66AF" w:rsidRDefault="003D66AF" w:rsidP="00FE5A33"/>
                          <w:p w:rsidR="00FE5A33" w:rsidRPr="00FE5A33" w:rsidRDefault="003D66AF" w:rsidP="003D66AF">
                            <w:r>
                              <w:br/>
                              <w:t xml:space="preserve">Confirmation </w:t>
                            </w:r>
                            <w:bookmarkStart w:id="1" w:name="_GoBack"/>
                            <w:bookmarkEnd w:id="1"/>
                            <w:r>
                              <w:t>Meeting-</w:t>
                            </w:r>
                            <w:r w:rsidR="00FE5A33">
                              <w:t>church  7pm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  <w:p w:rsidR="00FE5A33" w:rsidRPr="00FE5A33" w:rsidRDefault="00FE5A33" w:rsidP="00FE5A33">
                            <w:r>
                              <w:t>FTC Meeting 7pm Library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  <w:p w:rsidR="00FE5A33" w:rsidRDefault="00FE5A33" w:rsidP="00FE5A33">
                            <w:pPr>
                              <w:jc w:val="center"/>
                            </w:pPr>
                            <w:proofErr w:type="spellStart"/>
                            <w:r>
                              <w:t>Chalktoberfest</w:t>
                            </w:r>
                            <w:proofErr w:type="spellEnd"/>
                          </w:p>
                          <w:p w:rsidR="00FE5A33" w:rsidRPr="00FE5A33" w:rsidRDefault="00FE5A33" w:rsidP="00FE5A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440690"/>
                                  <wp:effectExtent l="0" t="0" r="0" b="0"/>
                                  <wp:docPr id="7" name="Picture 7" descr="C:\Users\ldelisi\AppData\Local\Microsoft\Windows\INetCache\IE\1EM4W47B\Kreid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delisi\AppData\Local\Microsoft\Windows\INetCache\IE\1EM4W47B\Kreid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40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  <w:p w:rsidR="00FE5A33" w:rsidRPr="00FE5A33" w:rsidRDefault="00FE5A33" w:rsidP="00FE5A33"/>
                        </w:tc>
                        <w:tc>
                          <w:tcPr>
                            <w:tcW w:w="2019" w:type="dxa"/>
                          </w:tcPr>
                          <w:p w:rsidR="00956891" w:rsidRDefault="00956891" w:rsidP="00FE5A33">
                            <w:pPr>
                              <w:pStyle w:val="Boxes11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  <w:p w:rsidR="00FE5A33" w:rsidRDefault="00FE5A33" w:rsidP="00FE5A33">
                            <w:pPr>
                              <w:jc w:val="center"/>
                            </w:pPr>
                            <w:proofErr w:type="spellStart"/>
                            <w:r>
                              <w:t>Hawktoberfest</w:t>
                            </w:r>
                            <w:proofErr w:type="spellEnd"/>
                          </w:p>
                          <w:p w:rsidR="00FE5A33" w:rsidRDefault="00FE5A33" w:rsidP="00FE5A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7075" cy="418465"/>
                                  <wp:effectExtent l="0" t="0" r="0" b="635"/>
                                  <wp:docPr id="9" name="Picture 9" descr="C:\Users\ldelisi\AppData\Local\Microsoft\Windows\INetCache\IE\B4YQLZQY\hawk_mk_2_3_by_qsc123951-d6gsg79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delisi\AppData\Local\Microsoft\Windows\INetCache\IE\B4YQLZQY\hawk_mk_2_3_by_qsc123951-d6gsg79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075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5A33" w:rsidRPr="00FE5A33" w:rsidRDefault="00FE5A33" w:rsidP="00FE5A33">
                            <w:pPr>
                              <w:jc w:val="center"/>
                            </w:pPr>
                          </w:p>
                        </w:tc>
                      </w:tr>
                      <w:tr w:rsidR="00956891" w:rsidRPr="00956891" w:rsidTr="00956891">
                        <w:trPr>
                          <w:trHeight w:val="1420"/>
                        </w:trPr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17</w:t>
                            </w:r>
                          </w:p>
                          <w:p w:rsidR="00FE5A33" w:rsidRDefault="00FE5A33" w:rsidP="00FE5A33">
                            <w:r>
                              <w:t>Children’s Choir 2:20</w:t>
                            </w:r>
                          </w:p>
                          <w:p w:rsidR="003D66AF" w:rsidRDefault="003D66AF" w:rsidP="00FE5A33"/>
                          <w:p w:rsidR="003D66AF" w:rsidRDefault="003D66AF" w:rsidP="00FE5A33">
                            <w:r>
                              <w:t>First Reconciliation Meeting-  church  7pm</w:t>
                            </w:r>
                          </w:p>
                          <w:p w:rsidR="00FE5A33" w:rsidRDefault="00FE5A33" w:rsidP="00FE5A33"/>
                          <w:p w:rsidR="00FE5A33" w:rsidRPr="00FE5A33" w:rsidRDefault="00FE5A33" w:rsidP="00FE5A33"/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18</w:t>
                            </w:r>
                          </w:p>
                          <w:p w:rsidR="00D5137B" w:rsidRDefault="00D5137B" w:rsidP="00D5137B"/>
                          <w:p w:rsidR="00D5137B" w:rsidRPr="00D5137B" w:rsidRDefault="00D5137B" w:rsidP="00D5137B">
                            <w:r>
                              <w:t>8</w:t>
                            </w:r>
                            <w:r w:rsidRPr="00D5137B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 Parent Meeting </w:t>
                            </w:r>
                            <w:r w:rsidR="00FC400E">
                              <w:t>7pm - Library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</w:tr>
                      <w:tr w:rsidR="00956891" w:rsidRPr="00956891" w:rsidTr="00956891">
                        <w:trPr>
                          <w:trHeight w:val="1420"/>
                        </w:trPr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  <w:p w:rsidR="00FE5A33" w:rsidRDefault="00FE5A33" w:rsidP="00FE5A33">
                            <w:r>
                              <w:t>Children’s Choir 2:20</w:t>
                            </w:r>
                          </w:p>
                          <w:p w:rsidR="00FE5A33" w:rsidRDefault="00FE5A33" w:rsidP="00FE5A33"/>
                          <w:p w:rsidR="00FE5A33" w:rsidRPr="00FE5A33" w:rsidRDefault="00FE5A33" w:rsidP="00FE5A33">
                            <w:r>
                              <w:t xml:space="preserve">9:30 High School Fair- Gym 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  <w:p w:rsidR="00FE5A33" w:rsidRDefault="00FE5A33" w:rsidP="00FE5A33">
                            <w:proofErr w:type="spellStart"/>
                            <w:r>
                              <w:t>Virtus</w:t>
                            </w:r>
                            <w:proofErr w:type="spellEnd"/>
                            <w:r>
                              <w:t xml:space="preserve"> Training</w:t>
                            </w:r>
                          </w:p>
                          <w:p w:rsidR="00FE5A33" w:rsidRPr="00FE5A33" w:rsidRDefault="00FE5A33" w:rsidP="00FE5A33">
                            <w:r>
                              <w:t xml:space="preserve">6:30 pm Cardiff </w:t>
                            </w:r>
                            <w:proofErr w:type="spellStart"/>
                            <w:r>
                              <w:t>Cntr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</w:tc>
                      </w:tr>
                      <w:tr w:rsidR="00956891" w:rsidRPr="00956891" w:rsidTr="00956891">
                        <w:trPr>
                          <w:trHeight w:val="1420"/>
                        </w:trPr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956891">
                              <w:rPr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8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 w:rsidR="00956891" w:rsidRPr="00956891" w:rsidRDefault="00956891" w:rsidP="00956891">
                            <w:pPr>
                              <w:pStyle w:val="Boxes11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:rsidR="00956891" w:rsidRDefault="00956891" w:rsidP="00956891">
                      <w:pPr>
                        <w:pStyle w:val="Boxes11"/>
                        <w:jc w:val="left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457200</wp:posOffset>
                </wp:positionH>
                <wp:positionV relativeFrom="margin">
                  <wp:posOffset>0</wp:posOffset>
                </wp:positionV>
                <wp:extent cx="2195195" cy="640715"/>
                <wp:effectExtent l="19050" t="19050" r="14605" b="1651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19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56891" w:rsidRDefault="00956891">
                            <w:pPr>
                              <w:pStyle w:val="BoxesHeading1"/>
                            </w:pPr>
                            <w:r>
                              <w:t>September</w:t>
                            </w: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6pt;margin-top:0;width:172.85pt;height:50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" strokeweight="2pt">
                <v:textbox inset="5pt,5pt,5pt,5pt">
                  <w:txbxContent>
                    <w:p w:rsidR="00956891" w:rsidRDefault="00956891">
                      <w:pPr>
                        <w:pStyle w:val="BoxesHeading1"/>
                      </w:pPr>
                      <w:r>
                        <w:t>September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274320</wp:posOffset>
                </wp:positionV>
                <wp:extent cx="9125585" cy="6309360"/>
                <wp:effectExtent l="19050" t="17145" r="18415" b="1714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5585" cy="63093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21.6pt;width:718.55pt;height:496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" filled="f" strokeweight="2pt">
                <w10:wrap anchorx="margin" anchory="margin"/>
              </v:rect>
            </w:pict>
          </mc:Fallback>
        </mc:AlternateContent>
      </w:r>
      <w:r w:rsidR="00956891">
        <w:tab/>
      </w:r>
      <w:r w:rsidR="00956891">
        <w:tab/>
      </w:r>
      <w:r w:rsidR="00956891">
        <w:tab/>
      </w:r>
      <w:r w:rsidR="00956891">
        <w:tab/>
      </w:r>
      <w:r w:rsidR="00956891">
        <w:tab/>
      </w:r>
      <w:r w:rsidR="00956891">
        <w:tab/>
      </w:r>
      <w:r w:rsidR="00956891">
        <w:tab/>
      </w:r>
      <w:r w:rsidR="00956891" w:rsidRPr="00D5137B">
        <w:rPr>
          <w:sz w:val="40"/>
          <w:szCs w:val="40"/>
        </w:rPr>
        <w:t>St. Linus Parent and Student Calendar</w:t>
      </w:r>
    </w:p>
    <w:p w:rsidR="00AC55DC" w:rsidRDefault="00AC55DC">
      <w:pPr>
        <w:pStyle w:val="JazzyHeading10"/>
      </w:pPr>
    </w:p>
    <w:sectPr w:rsidR="00AC55DC">
      <w:pgSz w:w="15840" w:h="12240" w:orient="landscape" w:code="1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3"/>
  <w:removePersonalInformation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891"/>
    <w:rsid w:val="000918C2"/>
    <w:rsid w:val="00114A7C"/>
    <w:rsid w:val="001B1573"/>
    <w:rsid w:val="001C54B6"/>
    <w:rsid w:val="00202138"/>
    <w:rsid w:val="00222B27"/>
    <w:rsid w:val="00227FC3"/>
    <w:rsid w:val="00292796"/>
    <w:rsid w:val="002F4B52"/>
    <w:rsid w:val="002F52F9"/>
    <w:rsid w:val="00345590"/>
    <w:rsid w:val="003652B2"/>
    <w:rsid w:val="00370677"/>
    <w:rsid w:val="003D66AF"/>
    <w:rsid w:val="00424BF9"/>
    <w:rsid w:val="00434695"/>
    <w:rsid w:val="004530C8"/>
    <w:rsid w:val="004F4E3D"/>
    <w:rsid w:val="00554F97"/>
    <w:rsid w:val="00580FA8"/>
    <w:rsid w:val="005E78A2"/>
    <w:rsid w:val="006D25FD"/>
    <w:rsid w:val="006D5382"/>
    <w:rsid w:val="007A35A2"/>
    <w:rsid w:val="007B2D94"/>
    <w:rsid w:val="007C5316"/>
    <w:rsid w:val="007C70B7"/>
    <w:rsid w:val="007D2316"/>
    <w:rsid w:val="0082624F"/>
    <w:rsid w:val="00956891"/>
    <w:rsid w:val="00962540"/>
    <w:rsid w:val="00A51FF8"/>
    <w:rsid w:val="00AC55DC"/>
    <w:rsid w:val="00C768DD"/>
    <w:rsid w:val="00D004CE"/>
    <w:rsid w:val="00D5137B"/>
    <w:rsid w:val="00FA3B2F"/>
    <w:rsid w:val="00FC400E"/>
    <w:rsid w:val="00FE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color w:val="FFFFFF"/>
      <w:sz w:val="72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</w:rPr>
  </w:style>
  <w:style w:type="paragraph" w:customStyle="1" w:styleId="Banner01">
    <w:name w:val="Banner01"/>
    <w:basedOn w:val="Banner00"/>
    <w:next w:val="Normal"/>
    <w:pPr>
      <w:spacing w:after="240"/>
    </w:pPr>
  </w:style>
  <w:style w:type="paragraph" w:customStyle="1" w:styleId="Banner10">
    <w:name w:val="Banner10"/>
    <w:basedOn w:val="Normal"/>
    <w:pPr>
      <w:spacing w:before="720" w:after="120"/>
      <w:jc w:val="center"/>
    </w:pPr>
    <w:rPr>
      <w:b/>
      <w:noProof/>
      <w:sz w:val="56"/>
    </w:rPr>
  </w:style>
  <w:style w:type="paragraph" w:customStyle="1" w:styleId="Banner11">
    <w:name w:val="Banner11"/>
    <w:basedOn w:val="Normal"/>
    <w:next w:val="Normal"/>
    <w:pPr>
      <w:jc w:val="center"/>
    </w:pPr>
    <w:rPr>
      <w:b/>
      <w:noProof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sz w:val="56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</w:rPr>
  </w:style>
  <w:style w:type="paragraph" w:customStyle="1" w:styleId="Boxes00">
    <w:name w:val="Boxes00"/>
    <w:basedOn w:val="Normal"/>
    <w:pPr>
      <w:spacing w:before="240" w:after="120"/>
      <w:jc w:val="center"/>
    </w:pPr>
    <w:rPr>
      <w:b/>
      <w:noProof/>
      <w:sz w:val="60"/>
    </w:rPr>
  </w:style>
  <w:style w:type="paragraph" w:customStyle="1" w:styleId="Boxes01">
    <w:name w:val="Boxes01"/>
    <w:next w:val="Normal"/>
    <w:pPr>
      <w:jc w:val="center"/>
    </w:pPr>
    <w:rPr>
      <w:b/>
      <w:noProof/>
      <w:sz w:val="96"/>
    </w:rPr>
  </w:style>
  <w:style w:type="paragraph" w:customStyle="1" w:styleId="Boxes10">
    <w:name w:val="Boxes10"/>
    <w:basedOn w:val="Normal"/>
    <w:pPr>
      <w:spacing w:before="360" w:after="120"/>
      <w:jc w:val="center"/>
    </w:pPr>
    <w:rPr>
      <w:b/>
      <w:noProof/>
      <w:sz w:val="72"/>
    </w:rPr>
  </w:style>
  <w:style w:type="paragraph" w:customStyle="1" w:styleId="Boxes11">
    <w:name w:val="Boxes11"/>
    <w:basedOn w:val="Boxes01"/>
    <w:next w:val="Normal"/>
    <w:rPr>
      <w:sz w:val="72"/>
    </w:rPr>
  </w:style>
  <w:style w:type="paragraph" w:customStyle="1" w:styleId="ExtraInfo">
    <w:name w:val="Extra Info"/>
    <w:basedOn w:val="Normal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noProof/>
      <w:sz w:val="168"/>
    </w:rPr>
  </w:style>
  <w:style w:type="paragraph" w:customStyle="1" w:styleId="JazzyHeading10">
    <w:name w:val="Jazzy Heading10"/>
    <w:basedOn w:val="Normal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noProof/>
      <w:sz w:val="40"/>
    </w:rPr>
  </w:style>
  <w:style w:type="paragraph" w:customStyle="1" w:styleId="JazzyHeading2">
    <w:name w:val="Jazzy Heading2"/>
    <w:pPr>
      <w:jc w:val="center"/>
    </w:pPr>
    <w:rPr>
      <w:b/>
      <w:noProof/>
      <w:sz w:val="60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noProof/>
      <w:sz w:val="40"/>
    </w:rPr>
  </w:style>
  <w:style w:type="paragraph" w:customStyle="1" w:styleId="JazzyHeading4">
    <w:name w:val="Jazzy Heading4"/>
    <w:basedOn w:val="Normal"/>
    <w:pPr>
      <w:spacing w:line="1440" w:lineRule="exact"/>
      <w:jc w:val="center"/>
    </w:pPr>
    <w:rPr>
      <w:rFonts w:ascii="Algerian" w:hAnsi="Algerian"/>
      <w:noProof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Normal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noProof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Normal"/>
    <w:pPr>
      <w:spacing w:before="160"/>
      <w:jc w:val="center"/>
    </w:pPr>
    <w:rPr>
      <w:b/>
      <w:noProof/>
      <w:sz w:val="52"/>
    </w:rPr>
  </w:style>
  <w:style w:type="paragraph" w:customStyle="1" w:styleId="Jazzy01">
    <w:name w:val="Jazzy01"/>
    <w:next w:val="ExtraInfo"/>
    <w:pPr>
      <w:jc w:val="center"/>
    </w:pPr>
    <w:rPr>
      <w:b/>
      <w:noProof/>
      <w:sz w:val="72"/>
    </w:rPr>
  </w:style>
  <w:style w:type="paragraph" w:customStyle="1" w:styleId="Jazzy10">
    <w:name w:val="Jazzy10"/>
    <w:basedOn w:val="Normal"/>
    <w:pPr>
      <w:spacing w:before="240" w:after="120"/>
      <w:jc w:val="center"/>
    </w:pPr>
    <w:rPr>
      <w:b/>
      <w:noProof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BalloonText">
    <w:name w:val="Balloon Text"/>
    <w:basedOn w:val="Normal"/>
    <w:semiHidden/>
    <w:rsid w:val="004F4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color w:val="FFFFFF"/>
      <w:sz w:val="72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</w:rPr>
  </w:style>
  <w:style w:type="paragraph" w:customStyle="1" w:styleId="Banner01">
    <w:name w:val="Banner01"/>
    <w:basedOn w:val="Banner00"/>
    <w:next w:val="Normal"/>
    <w:pPr>
      <w:spacing w:after="240"/>
    </w:pPr>
  </w:style>
  <w:style w:type="paragraph" w:customStyle="1" w:styleId="Banner10">
    <w:name w:val="Banner10"/>
    <w:basedOn w:val="Normal"/>
    <w:pPr>
      <w:spacing w:before="720" w:after="120"/>
      <w:jc w:val="center"/>
    </w:pPr>
    <w:rPr>
      <w:b/>
      <w:noProof/>
      <w:sz w:val="56"/>
    </w:rPr>
  </w:style>
  <w:style w:type="paragraph" w:customStyle="1" w:styleId="Banner11">
    <w:name w:val="Banner11"/>
    <w:basedOn w:val="Normal"/>
    <w:next w:val="Normal"/>
    <w:pPr>
      <w:jc w:val="center"/>
    </w:pPr>
    <w:rPr>
      <w:b/>
      <w:noProof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sz w:val="56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</w:rPr>
  </w:style>
  <w:style w:type="paragraph" w:customStyle="1" w:styleId="Boxes00">
    <w:name w:val="Boxes00"/>
    <w:basedOn w:val="Normal"/>
    <w:pPr>
      <w:spacing w:before="240" w:after="120"/>
      <w:jc w:val="center"/>
    </w:pPr>
    <w:rPr>
      <w:b/>
      <w:noProof/>
      <w:sz w:val="60"/>
    </w:rPr>
  </w:style>
  <w:style w:type="paragraph" w:customStyle="1" w:styleId="Boxes01">
    <w:name w:val="Boxes01"/>
    <w:next w:val="Normal"/>
    <w:pPr>
      <w:jc w:val="center"/>
    </w:pPr>
    <w:rPr>
      <w:b/>
      <w:noProof/>
      <w:sz w:val="96"/>
    </w:rPr>
  </w:style>
  <w:style w:type="paragraph" w:customStyle="1" w:styleId="Boxes10">
    <w:name w:val="Boxes10"/>
    <w:basedOn w:val="Normal"/>
    <w:pPr>
      <w:spacing w:before="360" w:after="120"/>
      <w:jc w:val="center"/>
    </w:pPr>
    <w:rPr>
      <w:b/>
      <w:noProof/>
      <w:sz w:val="72"/>
    </w:rPr>
  </w:style>
  <w:style w:type="paragraph" w:customStyle="1" w:styleId="Boxes11">
    <w:name w:val="Boxes11"/>
    <w:basedOn w:val="Boxes01"/>
    <w:next w:val="Normal"/>
    <w:rPr>
      <w:sz w:val="72"/>
    </w:rPr>
  </w:style>
  <w:style w:type="paragraph" w:customStyle="1" w:styleId="ExtraInfo">
    <w:name w:val="Extra Info"/>
    <w:basedOn w:val="Normal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noProof/>
      <w:sz w:val="168"/>
    </w:rPr>
  </w:style>
  <w:style w:type="paragraph" w:customStyle="1" w:styleId="JazzyHeading10">
    <w:name w:val="Jazzy Heading10"/>
    <w:basedOn w:val="Normal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noProof/>
      <w:sz w:val="40"/>
    </w:rPr>
  </w:style>
  <w:style w:type="paragraph" w:customStyle="1" w:styleId="JazzyHeading2">
    <w:name w:val="Jazzy Heading2"/>
    <w:pPr>
      <w:jc w:val="center"/>
    </w:pPr>
    <w:rPr>
      <w:b/>
      <w:noProof/>
      <w:sz w:val="60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noProof/>
      <w:sz w:val="40"/>
    </w:rPr>
  </w:style>
  <w:style w:type="paragraph" w:customStyle="1" w:styleId="JazzyHeading4">
    <w:name w:val="Jazzy Heading4"/>
    <w:basedOn w:val="Normal"/>
    <w:pPr>
      <w:spacing w:line="1440" w:lineRule="exact"/>
      <w:jc w:val="center"/>
    </w:pPr>
    <w:rPr>
      <w:rFonts w:ascii="Algerian" w:hAnsi="Algerian"/>
      <w:noProof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Normal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noProof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Normal"/>
    <w:pPr>
      <w:spacing w:before="160"/>
      <w:jc w:val="center"/>
    </w:pPr>
    <w:rPr>
      <w:b/>
      <w:noProof/>
      <w:sz w:val="52"/>
    </w:rPr>
  </w:style>
  <w:style w:type="paragraph" w:customStyle="1" w:styleId="Jazzy01">
    <w:name w:val="Jazzy01"/>
    <w:next w:val="ExtraInfo"/>
    <w:pPr>
      <w:jc w:val="center"/>
    </w:pPr>
    <w:rPr>
      <w:b/>
      <w:noProof/>
      <w:sz w:val="72"/>
    </w:rPr>
  </w:style>
  <w:style w:type="paragraph" w:customStyle="1" w:styleId="Jazzy10">
    <w:name w:val="Jazzy10"/>
    <w:basedOn w:val="Normal"/>
    <w:pPr>
      <w:spacing w:before="240" w:after="120"/>
      <w:jc w:val="center"/>
    </w:pPr>
    <w:rPr>
      <w:b/>
      <w:noProof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BalloonText">
    <w:name w:val="Balloon Text"/>
    <w:basedOn w:val="Normal"/>
    <w:semiHidden/>
    <w:rsid w:val="004F4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elisi\AppData\Roaming\Microsoft\Templates\Calendar%20wizard.wi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2018-08-29T14:12:00Z</dcterms:created>
  <dcterms:modified xsi:type="dcterms:W3CDTF">2018-08-29T16:02:00Z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TC062062631033</vt:lpwstr>
  </property>
</Properties>
</file>